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Style w:val="Style1"/>
          <w:sz w:val="22"/>
          <w:szCs w:val="22"/>
        </w:rPr>
        <w:id w:val="758481613"/>
        <w:placeholder>
          <w:docPart w:val="ECF579BC76C949A8851449307C46B272"/>
        </w:placeholder>
        <w:date w:fullDate="2016-11-07T00:00:00Z">
          <w:dateFormat w:val="MMMM d, yyyy"/>
          <w:lid w:val="en-US"/>
          <w:storeMappedDataAs w:val="dateTime"/>
          <w:calendar w:val="gregorian"/>
        </w:date>
      </w:sdtPr>
      <w:sdtEndPr>
        <w:rPr>
          <w:rStyle w:val="DefaultParagraphFont"/>
          <w:rFonts w:asciiTheme="majorHAnsi" w:hAnsiTheme="majorHAnsi"/>
          <w:sz w:val="52"/>
          <w:szCs w:val="52"/>
        </w:rPr>
      </w:sdtEndPr>
      <w:sdtContent>
        <w:p w:rsidR="00FD64C4" w:rsidRPr="00A326A5" w:rsidRDefault="0090661F" w:rsidP="008A384F">
          <w:pPr>
            <w:pStyle w:val="Title"/>
          </w:pPr>
          <w:r>
            <w:rPr>
              <w:rStyle w:val="Style1"/>
              <w:sz w:val="22"/>
              <w:szCs w:val="22"/>
            </w:rPr>
            <w:t>November 7, 2016</w:t>
          </w:r>
        </w:p>
      </w:sdtContent>
    </w:sdt>
    <w:p w:rsidR="00AB533C" w:rsidRDefault="00AB533C" w:rsidP="00914D61">
      <w:pPr>
        <w:rPr>
          <w:rFonts w:ascii="Verdana" w:hAnsi="Verdana"/>
          <w:sz w:val="20"/>
        </w:rPr>
      </w:pPr>
    </w:p>
    <w:p w:rsidR="00147903" w:rsidRDefault="00147903" w:rsidP="00147903"/>
    <w:p w:rsidR="008537BB" w:rsidRPr="00147903" w:rsidRDefault="008537BB" w:rsidP="00147903"/>
    <w:p w:rsidR="009253E2" w:rsidRPr="009253E2" w:rsidRDefault="009253E2" w:rsidP="009253E2">
      <w:pPr>
        <w:pStyle w:val="Heading1"/>
        <w:spacing w:before="0" w:after="0"/>
        <w:jc w:val="center"/>
        <w:rPr>
          <w:rFonts w:ascii="Verdana" w:hAnsi="Verdana"/>
          <w:kern w:val="0"/>
          <w:sz w:val="26"/>
        </w:rPr>
      </w:pPr>
      <w:bookmarkStart w:id="0" w:name="_GoBack"/>
      <w:bookmarkEnd w:id="0"/>
      <w:smartTag w:uri="urn:schemas-microsoft-com:office:smarttags" w:element="place">
        <w:smartTag w:uri="urn:schemas-microsoft-com:office:smarttags" w:element="PlaceName">
          <w:r w:rsidRPr="009253E2">
            <w:rPr>
              <w:rFonts w:ascii="Verdana" w:hAnsi="Verdana"/>
              <w:kern w:val="0"/>
              <w:sz w:val="26"/>
            </w:rPr>
            <w:t>PORTLAND</w:t>
          </w:r>
        </w:smartTag>
        <w:r w:rsidRPr="009253E2">
          <w:rPr>
            <w:rFonts w:ascii="Verdana" w:hAnsi="Verdana"/>
            <w:kern w:val="0"/>
            <w:sz w:val="26"/>
          </w:rPr>
          <w:t xml:space="preserve"> </w:t>
        </w:r>
        <w:smartTag w:uri="urn:schemas-microsoft-com:office:smarttags" w:element="PlaceName">
          <w:r w:rsidRPr="009253E2">
            <w:rPr>
              <w:rFonts w:ascii="Verdana" w:hAnsi="Verdana"/>
              <w:kern w:val="0"/>
              <w:sz w:val="26"/>
            </w:rPr>
            <w:t>INTERNATIONAL</w:t>
          </w:r>
        </w:smartTag>
        <w:r w:rsidRPr="009253E2">
          <w:rPr>
            <w:rFonts w:ascii="Verdana" w:hAnsi="Verdana"/>
            <w:kern w:val="0"/>
            <w:sz w:val="26"/>
          </w:rPr>
          <w:t xml:space="preserve"> </w:t>
        </w:r>
        <w:smartTag w:uri="urn:schemas-microsoft-com:office:smarttags" w:element="PlaceType">
          <w:r w:rsidRPr="009253E2">
            <w:rPr>
              <w:rFonts w:ascii="Verdana" w:hAnsi="Verdana"/>
              <w:kern w:val="0"/>
              <w:sz w:val="26"/>
            </w:rPr>
            <w:t>AIRPORT</w:t>
          </w:r>
        </w:smartTag>
      </w:smartTag>
    </w:p>
    <w:p w:rsidR="009253E2" w:rsidRDefault="009253E2" w:rsidP="009253E2">
      <w:pPr>
        <w:pStyle w:val="NRTitle0"/>
        <w:rPr>
          <w:rFonts w:ascii="Verdana" w:hAnsi="Verdana"/>
          <w:caps/>
          <w:sz w:val="26"/>
          <w:szCs w:val="26"/>
        </w:rPr>
      </w:pPr>
      <w:r>
        <w:rPr>
          <w:rFonts w:ascii="Verdana" w:hAnsi="Verdana"/>
          <w:caps/>
          <w:sz w:val="26"/>
          <w:szCs w:val="26"/>
        </w:rPr>
        <w:t xml:space="preserve">Temporary </w:t>
      </w:r>
      <w:r w:rsidRPr="009253E2">
        <w:rPr>
          <w:rFonts w:ascii="Verdana" w:hAnsi="Verdana"/>
          <w:caps/>
          <w:sz w:val="26"/>
          <w:szCs w:val="26"/>
        </w:rPr>
        <w:t>runway closure</w:t>
      </w:r>
    </w:p>
    <w:p w:rsidR="00F44A6F" w:rsidRPr="00F44A6F" w:rsidRDefault="00F44A6F" w:rsidP="009253E2">
      <w:pPr>
        <w:pStyle w:val="NRTitle0"/>
        <w:rPr>
          <w:rFonts w:ascii="Verdana" w:hAnsi="Verdana"/>
          <w:caps/>
          <w:sz w:val="20"/>
        </w:rPr>
      </w:pPr>
      <w:r w:rsidRPr="00F44A6F">
        <w:rPr>
          <w:rFonts w:ascii="Verdana" w:hAnsi="Verdana"/>
          <w:caps/>
          <w:sz w:val="20"/>
        </w:rPr>
        <w:t>(</w:t>
      </w:r>
      <w:r w:rsidR="0090661F">
        <w:rPr>
          <w:rFonts w:ascii="Verdana" w:hAnsi="Verdana"/>
          <w:caps/>
          <w:sz w:val="20"/>
        </w:rPr>
        <w:t>November 8-9</w:t>
      </w:r>
      <w:r w:rsidR="00E43A6D">
        <w:rPr>
          <w:rFonts w:ascii="Verdana" w:hAnsi="Verdana"/>
          <w:caps/>
          <w:sz w:val="20"/>
        </w:rPr>
        <w:t>, 20</w:t>
      </w:r>
      <w:r w:rsidRPr="00F44A6F">
        <w:rPr>
          <w:rFonts w:ascii="Verdana" w:hAnsi="Verdana"/>
          <w:caps/>
          <w:sz w:val="20"/>
        </w:rPr>
        <w:t>1</w:t>
      </w:r>
      <w:r w:rsidR="00E46938">
        <w:rPr>
          <w:rFonts w:ascii="Verdana" w:hAnsi="Verdana"/>
          <w:caps/>
          <w:sz w:val="20"/>
        </w:rPr>
        <w:t>6</w:t>
      </w:r>
      <w:r w:rsidRPr="00F44A6F">
        <w:rPr>
          <w:rFonts w:ascii="Verdana" w:hAnsi="Verdana"/>
          <w:caps/>
          <w:sz w:val="20"/>
        </w:rPr>
        <w:t>)</w:t>
      </w:r>
    </w:p>
    <w:p w:rsidR="009253E2" w:rsidRDefault="009253E2" w:rsidP="007D4174">
      <w:pPr>
        <w:pStyle w:val="NRTitle0"/>
        <w:jc w:val="left"/>
        <w:rPr>
          <w:caps/>
        </w:rPr>
      </w:pPr>
    </w:p>
    <w:p w:rsidR="00147903" w:rsidRDefault="00147903" w:rsidP="007D4174">
      <w:pPr>
        <w:pStyle w:val="NRTitle0"/>
        <w:jc w:val="left"/>
        <w:rPr>
          <w:caps/>
        </w:rPr>
      </w:pPr>
    </w:p>
    <w:p w:rsidR="009253E2" w:rsidRDefault="00312CBE" w:rsidP="009253E2">
      <w:pPr>
        <w:rPr>
          <w:rFonts w:ascii="Verdana" w:hAnsi="Verdana" w:cs="Arial"/>
          <w:sz w:val="22"/>
          <w:szCs w:val="22"/>
        </w:rPr>
      </w:pPr>
      <w:r>
        <w:rPr>
          <w:rFonts w:ascii="Verdana" w:hAnsi="Verdana" w:cs="Arial"/>
          <w:sz w:val="22"/>
          <w:szCs w:val="22"/>
        </w:rPr>
        <w:t xml:space="preserve">Maintenance activities will require </w:t>
      </w:r>
      <w:r w:rsidR="00B87D50">
        <w:rPr>
          <w:rFonts w:ascii="Verdana" w:hAnsi="Verdana" w:cs="Arial"/>
          <w:sz w:val="22"/>
          <w:szCs w:val="22"/>
        </w:rPr>
        <w:t>the</w:t>
      </w:r>
      <w:r w:rsidR="00455D64">
        <w:rPr>
          <w:rFonts w:ascii="Verdana" w:hAnsi="Verdana" w:cs="Arial"/>
          <w:sz w:val="22"/>
          <w:szCs w:val="22"/>
        </w:rPr>
        <w:t xml:space="preserve"> temporary closure of the </w:t>
      </w:r>
      <w:r w:rsidR="00AA6C68">
        <w:rPr>
          <w:rFonts w:ascii="Verdana" w:hAnsi="Verdana" w:cs="Arial"/>
          <w:sz w:val="22"/>
          <w:szCs w:val="22"/>
        </w:rPr>
        <w:t>south</w:t>
      </w:r>
      <w:r w:rsidR="0087728A">
        <w:rPr>
          <w:rFonts w:ascii="Verdana" w:hAnsi="Verdana" w:cs="Arial"/>
          <w:sz w:val="22"/>
          <w:szCs w:val="22"/>
        </w:rPr>
        <w:t xml:space="preserve"> </w:t>
      </w:r>
      <w:r w:rsidR="00702942">
        <w:rPr>
          <w:rFonts w:ascii="Verdana" w:hAnsi="Verdana" w:cs="Arial"/>
          <w:sz w:val="22"/>
          <w:szCs w:val="22"/>
        </w:rPr>
        <w:t xml:space="preserve">parallel </w:t>
      </w:r>
      <w:r w:rsidR="0087728A">
        <w:rPr>
          <w:rFonts w:ascii="Verdana" w:hAnsi="Verdana" w:cs="Arial"/>
          <w:sz w:val="22"/>
          <w:szCs w:val="22"/>
        </w:rPr>
        <w:t>runway</w:t>
      </w:r>
      <w:r w:rsidR="00552940">
        <w:rPr>
          <w:rFonts w:ascii="Verdana" w:hAnsi="Verdana" w:cs="Arial"/>
          <w:sz w:val="22"/>
          <w:szCs w:val="22"/>
        </w:rPr>
        <w:t xml:space="preserve"> November 8 and </w:t>
      </w:r>
      <w:r w:rsidR="0090661F">
        <w:rPr>
          <w:rFonts w:ascii="Verdana" w:hAnsi="Verdana" w:cs="Arial"/>
          <w:sz w:val="22"/>
          <w:szCs w:val="22"/>
        </w:rPr>
        <w:t>9</w:t>
      </w:r>
      <w:r w:rsidR="009F5B53">
        <w:rPr>
          <w:rFonts w:ascii="Verdana" w:hAnsi="Verdana" w:cs="Arial"/>
          <w:sz w:val="22"/>
          <w:szCs w:val="22"/>
        </w:rPr>
        <w:t xml:space="preserve">, </w:t>
      </w:r>
      <w:r w:rsidR="00455D64">
        <w:rPr>
          <w:rFonts w:ascii="Verdana" w:hAnsi="Verdana" w:cs="Arial"/>
          <w:sz w:val="22"/>
          <w:szCs w:val="22"/>
        </w:rPr>
        <w:t>20</w:t>
      </w:r>
      <w:r w:rsidR="00E46938">
        <w:rPr>
          <w:rFonts w:ascii="Verdana" w:hAnsi="Verdana" w:cs="Arial"/>
          <w:sz w:val="22"/>
          <w:szCs w:val="22"/>
        </w:rPr>
        <w:t>16</w:t>
      </w:r>
      <w:r w:rsidR="00862504">
        <w:rPr>
          <w:rFonts w:ascii="Verdana" w:hAnsi="Verdana" w:cs="Arial"/>
          <w:sz w:val="22"/>
          <w:szCs w:val="22"/>
        </w:rPr>
        <w:t xml:space="preserve">, from </w:t>
      </w:r>
      <w:r w:rsidR="0090661F">
        <w:rPr>
          <w:rFonts w:ascii="Verdana" w:hAnsi="Verdana" w:cs="Arial"/>
          <w:sz w:val="22"/>
          <w:szCs w:val="22"/>
        </w:rPr>
        <w:t>11:00 P</w:t>
      </w:r>
      <w:r w:rsidR="00F44A6F">
        <w:rPr>
          <w:rFonts w:ascii="Verdana" w:hAnsi="Verdana" w:cs="Arial"/>
          <w:sz w:val="22"/>
          <w:szCs w:val="22"/>
        </w:rPr>
        <w:t>M</w:t>
      </w:r>
      <w:r w:rsidR="00862504">
        <w:rPr>
          <w:rFonts w:ascii="Verdana" w:hAnsi="Verdana" w:cs="Arial"/>
          <w:sz w:val="22"/>
          <w:szCs w:val="22"/>
        </w:rPr>
        <w:t xml:space="preserve"> until </w:t>
      </w:r>
      <w:r w:rsidR="0090661F">
        <w:rPr>
          <w:rFonts w:ascii="Verdana" w:hAnsi="Verdana" w:cs="Arial"/>
          <w:sz w:val="22"/>
          <w:szCs w:val="22"/>
        </w:rPr>
        <w:t>5:00 AM the following morning.</w:t>
      </w:r>
    </w:p>
    <w:p w:rsidR="009253E2" w:rsidRDefault="009253E2" w:rsidP="009253E2">
      <w:pPr>
        <w:rPr>
          <w:rFonts w:ascii="Verdana" w:hAnsi="Verdana" w:cs="Arial"/>
          <w:sz w:val="22"/>
          <w:szCs w:val="22"/>
        </w:rPr>
      </w:pPr>
    </w:p>
    <w:p w:rsidR="0087728A" w:rsidRDefault="009253E2" w:rsidP="009253E2">
      <w:pPr>
        <w:jc w:val="both"/>
        <w:rPr>
          <w:noProof/>
        </w:rPr>
      </w:pPr>
      <w:r>
        <w:rPr>
          <w:rFonts w:ascii="Verdana" w:hAnsi="Verdana" w:cs="Arial"/>
          <w:sz w:val="22"/>
          <w:szCs w:val="22"/>
        </w:rPr>
        <w:t>During th</w:t>
      </w:r>
      <w:r w:rsidR="00E46938">
        <w:rPr>
          <w:rFonts w:ascii="Verdana" w:hAnsi="Verdana" w:cs="Arial"/>
          <w:sz w:val="22"/>
          <w:szCs w:val="22"/>
        </w:rPr>
        <w:t>ese</w:t>
      </w:r>
      <w:r>
        <w:rPr>
          <w:rFonts w:ascii="Verdana" w:hAnsi="Verdana" w:cs="Arial"/>
          <w:sz w:val="22"/>
          <w:szCs w:val="22"/>
        </w:rPr>
        <w:t xml:space="preserve"> closure</w:t>
      </w:r>
      <w:r w:rsidR="00E46938">
        <w:rPr>
          <w:rFonts w:ascii="Verdana" w:hAnsi="Verdana" w:cs="Arial"/>
          <w:sz w:val="22"/>
          <w:szCs w:val="22"/>
        </w:rPr>
        <w:t>s</w:t>
      </w:r>
      <w:r>
        <w:rPr>
          <w:rFonts w:ascii="Verdana" w:hAnsi="Verdana" w:cs="Arial"/>
          <w:sz w:val="22"/>
          <w:szCs w:val="22"/>
        </w:rPr>
        <w:t xml:space="preserve">, jet aircraft will use the </w:t>
      </w:r>
      <w:r w:rsidR="00AA6C68">
        <w:rPr>
          <w:rFonts w:ascii="Verdana" w:hAnsi="Verdana" w:cs="Arial"/>
          <w:sz w:val="22"/>
          <w:szCs w:val="22"/>
        </w:rPr>
        <w:t>north</w:t>
      </w:r>
      <w:r>
        <w:rPr>
          <w:rFonts w:ascii="Verdana" w:hAnsi="Verdana" w:cs="Arial"/>
          <w:sz w:val="22"/>
          <w:szCs w:val="22"/>
        </w:rPr>
        <w:t xml:space="preserve"> parallel runway, following noise abatement procedures that direct them over the Columbia River corridor, minimizing overflights of residential areas. In addition, Federal Aviation Administration (FAA) air traffic controllers may need to route the small regional cargo feeder aircraft and commuter turbo</w:t>
      </w:r>
      <w:r w:rsidR="007D4174">
        <w:rPr>
          <w:rFonts w:ascii="Verdana" w:hAnsi="Verdana" w:cs="Arial"/>
          <w:sz w:val="22"/>
          <w:szCs w:val="22"/>
        </w:rPr>
        <w:t xml:space="preserve">prop aircraft to the crosswind </w:t>
      </w:r>
      <w:r>
        <w:rPr>
          <w:rFonts w:ascii="Verdana" w:hAnsi="Verdana" w:cs="Arial"/>
          <w:sz w:val="22"/>
          <w:szCs w:val="22"/>
        </w:rPr>
        <w:t xml:space="preserve">runway, which is oriented north/south. The Port </w:t>
      </w:r>
      <w:r w:rsidR="002E49E8">
        <w:rPr>
          <w:rFonts w:ascii="Verdana" w:hAnsi="Verdana" w:cs="Arial"/>
          <w:sz w:val="22"/>
          <w:szCs w:val="22"/>
        </w:rPr>
        <w:t>continues to work with</w:t>
      </w:r>
      <w:r>
        <w:rPr>
          <w:rFonts w:ascii="Verdana" w:hAnsi="Verdana" w:cs="Arial"/>
          <w:sz w:val="22"/>
          <w:szCs w:val="22"/>
        </w:rPr>
        <w:t xml:space="preserve"> the FAA to minimize use of the crosswind runway whenever possible.</w:t>
      </w:r>
      <w:r w:rsidR="0087728A" w:rsidRPr="0087728A">
        <w:rPr>
          <w:noProof/>
        </w:rPr>
        <w:t xml:space="preserve"> </w:t>
      </w:r>
    </w:p>
    <w:p w:rsidR="008537BB" w:rsidRDefault="008537BB" w:rsidP="009253E2">
      <w:pPr>
        <w:jc w:val="both"/>
        <w:rPr>
          <w:noProof/>
        </w:rPr>
      </w:pPr>
    </w:p>
    <w:p w:rsidR="0087728A" w:rsidRDefault="00543D3D" w:rsidP="009253E2">
      <w:pPr>
        <w:jc w:val="both"/>
        <w:rPr>
          <w:noProof/>
        </w:rPr>
      </w:pPr>
      <w:r w:rsidRPr="00543D3D">
        <w:rPr>
          <w:noProof/>
        </w:rPr>
        <mc:AlternateContent>
          <mc:Choice Requires="wpg">
            <w:drawing>
              <wp:anchor distT="0" distB="0" distL="114300" distR="114300" simplePos="0" relativeHeight="251659264" behindDoc="0" locked="0" layoutInCell="1" allowOverlap="1" wp14:anchorId="75192688" wp14:editId="60E82AD0">
                <wp:simplePos x="0" y="0"/>
                <wp:positionH relativeFrom="column">
                  <wp:posOffset>888319</wp:posOffset>
                </wp:positionH>
                <wp:positionV relativeFrom="paragraph">
                  <wp:posOffset>138002</wp:posOffset>
                </wp:positionV>
                <wp:extent cx="5076190" cy="1972101"/>
                <wp:effectExtent l="0" t="0" r="0" b="9525"/>
                <wp:wrapNone/>
                <wp:docPr id="3" name="Group 24"/>
                <wp:cNvGraphicFramePr/>
                <a:graphic xmlns:a="http://schemas.openxmlformats.org/drawingml/2006/main">
                  <a:graphicData uri="http://schemas.microsoft.com/office/word/2010/wordprocessingGroup">
                    <wpg:wgp>
                      <wpg:cNvGrpSpPr/>
                      <wpg:grpSpPr>
                        <a:xfrm>
                          <a:off x="0" y="0"/>
                          <a:ext cx="5076190" cy="1972101"/>
                          <a:chOff x="0" y="0"/>
                          <a:chExt cx="3303373" cy="1171742"/>
                        </a:xfrm>
                      </wpg:grpSpPr>
                      <pic:pic xmlns:pic="http://schemas.openxmlformats.org/drawingml/2006/picture">
                        <pic:nvPicPr>
                          <pic:cNvPr id="6" name="Picture 6"/>
                          <pic:cNvPicPr/>
                        </pic:nvPicPr>
                        <pic:blipFill rotWithShape="1">
                          <a:blip r:embed="rId8"/>
                          <a:srcRect l="9202" t="47172" r="34201" b="27059"/>
                          <a:stretch/>
                        </pic:blipFill>
                        <pic:spPr bwMode="auto">
                          <a:xfrm>
                            <a:off x="74790" y="0"/>
                            <a:ext cx="3105150" cy="1123950"/>
                          </a:xfrm>
                          <a:prstGeom prst="rect">
                            <a:avLst/>
                          </a:prstGeom>
                          <a:ln>
                            <a:noFill/>
                          </a:ln>
                          <a:extLst>
                            <a:ext uri="{53640926-AAD7-44D8-BBD7-CCE9431645EC}">
                              <a14:shadowObscured xmlns:a14="http://schemas.microsoft.com/office/drawing/2010/main"/>
                            </a:ext>
                          </a:extLst>
                        </pic:spPr>
                      </pic:pic>
                      <wps:wsp>
                        <wps:cNvPr id="7" name="TextBox 16"/>
                        <wps:cNvSpPr txBox="1"/>
                        <wps:spPr>
                          <a:xfrm>
                            <a:off x="0" y="871160"/>
                            <a:ext cx="677545" cy="300582"/>
                          </a:xfrm>
                          <a:prstGeom prst="rect">
                            <a:avLst/>
                          </a:prstGeom>
                          <a:solidFill>
                            <a:schemeClr val="bg1"/>
                          </a:solidFill>
                          <a:ln w="6350">
                            <a:noFill/>
                          </a:ln>
                        </wps:spPr>
                        <wps:txbx>
                          <w:txbxContent>
                            <w:p w:rsidR="00543D3D" w:rsidRPr="00543D3D" w:rsidRDefault="00543D3D" w:rsidP="00543D3D">
                              <w:pPr>
                                <w:pStyle w:val="NormalWeb"/>
                                <w:spacing w:before="0" w:beforeAutospacing="0" w:after="0" w:afterAutospacing="0"/>
                              </w:pPr>
                              <w:r w:rsidRPr="00543D3D">
                                <w:rPr>
                                  <w:rFonts w:asciiTheme="minorHAnsi" w:hAnsi="Calibri" w:cstheme="minorBidi"/>
                                  <w:color w:val="000000" w:themeColor="text1"/>
                                  <w:kern w:val="24"/>
                                </w:rPr>
                                <w:t>Closed Runway</w:t>
                              </w:r>
                            </w:p>
                          </w:txbxContent>
                        </wps:txbx>
                        <wps:bodyPr wrap="square" rtlCol="0">
                          <a:noAutofit/>
                        </wps:bodyPr>
                      </wps:wsp>
                      <wps:wsp>
                        <wps:cNvPr id="8" name="Round Same Side Corner Rectangle 8"/>
                        <wps:cNvSpPr/>
                        <wps:spPr>
                          <a:xfrm>
                            <a:off x="74790" y="1021012"/>
                            <a:ext cx="435471" cy="45719"/>
                          </a:xfrm>
                          <a:prstGeom prst="round2SameRect">
                            <a:avLst/>
                          </a:prstGeom>
                          <a:solidFill>
                            <a:srgbClr val="FF0000"/>
                          </a:solidFill>
                          <a:ln w="3175">
                            <a:solidFill>
                              <a:schemeClr val="bg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3D3D" w:rsidRDefault="00543D3D" w:rsidP="00543D3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21"/>
                        <wps:cNvSpPr txBox="1"/>
                        <wps:spPr>
                          <a:xfrm>
                            <a:off x="2617573" y="855691"/>
                            <a:ext cx="685800" cy="315797"/>
                          </a:xfrm>
                          <a:prstGeom prst="rect">
                            <a:avLst/>
                          </a:prstGeom>
                          <a:solidFill>
                            <a:schemeClr val="bg1"/>
                          </a:solidFill>
                        </wps:spPr>
                        <wps:txbx>
                          <w:txbxContent>
                            <w:p w:rsidR="00543D3D" w:rsidRPr="00543D3D" w:rsidRDefault="00543D3D" w:rsidP="00543D3D">
                              <w:pPr>
                                <w:pStyle w:val="NormalWeb"/>
                                <w:spacing w:before="0" w:beforeAutospacing="0" w:after="0" w:afterAutospacing="0"/>
                              </w:pPr>
                              <w:r w:rsidRPr="00543D3D">
                                <w:rPr>
                                  <w:rFonts w:asciiTheme="minorHAnsi" w:hAnsi="Calibri" w:cstheme="minorBidi"/>
                                  <w:color w:val="000000" w:themeColor="text1"/>
                                  <w:kern w:val="24"/>
                                </w:rPr>
                                <w:t>Active Runway</w:t>
                              </w:r>
                            </w:p>
                          </w:txbxContent>
                        </wps:txbx>
                        <wps:bodyPr wrap="square" rtlCol="0">
                          <a:noAutofit/>
                        </wps:bodyPr>
                      </wps:wsp>
                      <wps:wsp>
                        <wps:cNvPr id="10" name="Round Same Side Corner Rectangle 10"/>
                        <wps:cNvSpPr/>
                        <wps:spPr>
                          <a:xfrm>
                            <a:off x="2694165" y="1017789"/>
                            <a:ext cx="435471" cy="45719"/>
                          </a:xfrm>
                          <a:prstGeom prst="round2SameRect">
                            <a:avLst/>
                          </a:prstGeom>
                          <a:solidFill>
                            <a:srgbClr val="92D050"/>
                          </a:solidFill>
                          <a:ln w="3175">
                            <a:solidFill>
                              <a:schemeClr val="bg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3D3D" w:rsidRDefault="00543D3D" w:rsidP="00543D3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69.95pt;margin-top:10.85pt;width:399.7pt;height:155.3pt;z-index:251659264;mso-width-relative:margin;mso-height-relative:margin" coordsize="33033,1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7;width:31052;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VtnCAAAA2gAAAA8AAABkcnMvZG93bnJldi54bWxEj0FrAjEUhO8F/0N4Qm81saDU1SgiCB6s&#10;UPXg8bl57i4mL7ubVNd/b4RCj8PMfMPMFp2z4kZtqDxrGA4UCOLcm4oLDcfD+uMLRIjIBq1n0vCg&#10;AIt5722GmfF3/qHbPhYiQThkqKGMsc6kDHlJDsPA18TJu/jWYUyyLaRp8Z7gzspPpcbSYcVpocSa&#10;ViXl1/2v03BqGj5X25FSUTXf1m4mu+PKaP3e75ZTEJG6+B/+a2+MhjG8rq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VbZwgAAANoAAAAPAAAAAAAAAAAAAAAAAJ8C&#10;AABkcnMvZG93bnJldi54bWxQSwUGAAAAAAQABAD3AAAAjgMAAAAA&#10;">
                  <v:imagedata r:id="rId9" o:title="" croptop="30915f" cropbottom="17733f" cropleft="6031f" cropright="22414f"/>
                </v:shape>
                <v:shapetype id="_x0000_t202" coordsize="21600,21600" o:spt="202" path="m,l,21600r21600,l21600,xe">
                  <v:stroke joinstyle="miter"/>
                  <v:path gradientshapeok="t" o:connecttype="rect"/>
                </v:shapetype>
                <v:shape id="TextBox 16" o:spid="_x0000_s1028" type="#_x0000_t202" style="position:absolute;top:8711;width:6775;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0TMAA&#10;AADaAAAADwAAAGRycy9kb3ducmV2LnhtbESPzYrCMBSF94LvEK7gTlMFR6lGUVFwN0zrwuWlubbV&#10;5qY0UWuffjIw4PJwfj7OatOaSjypcaVlBZNxBII4s7rkXME5PY4WIJxH1lhZJgVvcrBZ93srjLV9&#10;8Q89E5+LMMIuRgWF93UspcsKMujGtiYO3tU2Bn2QTS51g68wbio5jaIvabDkQCiwpn1B2T15mMC1&#10;6eHebb1MjxklOz3rbt+XTqnhoN0uQXhq/Sf83z5pBX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u0TMAAAADaAAAADwAAAAAAAAAAAAAAAACYAgAAZHJzL2Rvd25y&#10;ZXYueG1sUEsFBgAAAAAEAAQA9QAAAIUDAAAAAA==&#10;" fillcolor="white [3212]" stroked="f" strokeweight=".5pt">
                  <v:textbox>
                    <w:txbxContent>
                      <w:p w:rsidR="00543D3D" w:rsidRPr="00543D3D" w:rsidRDefault="00543D3D" w:rsidP="00543D3D">
                        <w:pPr>
                          <w:pStyle w:val="NormalWeb"/>
                          <w:spacing w:before="0" w:beforeAutospacing="0" w:after="0" w:afterAutospacing="0"/>
                        </w:pPr>
                        <w:r w:rsidRPr="00543D3D">
                          <w:rPr>
                            <w:rFonts w:asciiTheme="minorHAnsi" w:hAnsi="Calibri" w:cstheme="minorBidi"/>
                            <w:color w:val="000000" w:themeColor="text1"/>
                            <w:kern w:val="24"/>
                          </w:rPr>
                          <w:t>Closed Runway</w:t>
                        </w:r>
                      </w:p>
                    </w:txbxContent>
                  </v:textbox>
                </v:shape>
                <v:shape id="Round Same Side Corner Rectangle 8" o:spid="_x0000_s1029" style="position:absolute;left:747;top:10210;width:4355;height:457;visibility:visible;mso-wrap-style:square;v-text-anchor:middle" coordsize="43547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QAcEA&#10;AADaAAAADwAAAGRycy9kb3ducmV2LnhtbERPz2vCMBS+D/wfwhN2kZlaUKQzihQK23FuiMdH82yq&#10;zUttYlv965fDYMeP7/dmN9pG9NT52rGCxTwBQVw6XXOl4Oe7eFuD8AFZY+OYFDzIw247edlgpt3A&#10;X9QfQiViCPsMFZgQ2kxKXxqy6OeuJY7c2XUWQ4RdJXWHQwy3jUyTZCUt1hwbDLaUGyqvh7tVsMqX&#10;p/7zNnsuH7N7YS7j8dmEVKnX6bh/BxFoDP/iP/eH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EAHBAAAA2gAAAA8AAAAAAAAAAAAAAAAAmAIAAGRycy9kb3du&#10;cmV2LnhtbFBLBQYAAAAABAAEAPUAAACGAwAAAAA=&#10;" adj="-11796480,,5400" path="m7620,l427851,v4208,,7620,3412,7620,7620l435471,45719r,l,45719r,l,7620c,3412,3412,,7620,xe" fillcolor="red" strokecolor="white [3212]" strokeweight=".25pt">
                  <v:stroke opacity="32896f" joinstyle="miter"/>
                  <v:formulas/>
                  <v:path arrowok="t" o:connecttype="custom" o:connectlocs="7620,0;427851,0;435471,7620;435471,45719;435471,45719;0,45719;0,45719;0,7620;7620,0" o:connectangles="0,0,0,0,0,0,0,0,0" textboxrect="0,0,435471,45719"/>
                  <v:textbox>
                    <w:txbxContent>
                      <w:p w:rsidR="00543D3D" w:rsidRDefault="00543D3D" w:rsidP="00543D3D">
                        <w:pPr>
                          <w:rPr>
                            <w:rFonts w:eastAsia="Times New Roman"/>
                          </w:rPr>
                        </w:pPr>
                      </w:p>
                    </w:txbxContent>
                  </v:textbox>
                </v:shape>
                <v:shape id="TextBox 21" o:spid="_x0000_s1030" type="#_x0000_t202" style="position:absolute;left:26175;top:8556;width:6858;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iMMA&#10;AADaAAAADwAAAGRycy9kb3ducmV2LnhtbESPT2sCMRTE74LfITzBW03sodXVKLVQKF6Kf+j5dfPc&#10;bN28LEnqrn76plDwOMzMb5jluneNuFCItWcN04kCQVx6U3Ol4Xh4e5iBiAnZYOOZNFwpwno1HCyx&#10;ML7jHV32qRIZwrFADTaltpAylpYcxolvibN38sFhyjJU0gTsMtw18lGpJ+mw5rxgsaVXS+V5/+M0&#10;fFbftKm34aY+pOrOM787fj1brcej/mUBIlGf7uH/9rvRMIe/K/k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1iMMAAADaAAAADwAAAAAAAAAAAAAAAACYAgAAZHJzL2Rv&#10;d25yZXYueG1sUEsFBgAAAAAEAAQA9QAAAIgDAAAAAA==&#10;" fillcolor="white [3212]" stroked="f">
                  <v:textbox>
                    <w:txbxContent>
                      <w:p w:rsidR="00543D3D" w:rsidRPr="00543D3D" w:rsidRDefault="00543D3D" w:rsidP="00543D3D">
                        <w:pPr>
                          <w:pStyle w:val="NormalWeb"/>
                          <w:spacing w:before="0" w:beforeAutospacing="0" w:after="0" w:afterAutospacing="0"/>
                        </w:pPr>
                        <w:r w:rsidRPr="00543D3D">
                          <w:rPr>
                            <w:rFonts w:asciiTheme="minorHAnsi" w:hAnsi="Calibri" w:cstheme="minorBidi"/>
                            <w:color w:val="000000" w:themeColor="text1"/>
                            <w:kern w:val="24"/>
                          </w:rPr>
                          <w:t>Active Runway</w:t>
                        </w:r>
                      </w:p>
                    </w:txbxContent>
                  </v:textbox>
                </v:shape>
                <v:shape id="Round Same Side Corner Rectangle 10" o:spid="_x0000_s1031" style="position:absolute;left:26941;top:10177;width:4355;height:458;visibility:visible;mso-wrap-style:square;v-text-anchor:middle" coordsize="435471,45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FZsUA&#10;AADbAAAADwAAAGRycy9kb3ducmV2LnhtbESPQWvCQBCF74X+h2UK3ppNxVqJrlIF26KnpoIex+w0&#10;Cc3Ohuyq8d87B6G3Gd6b976ZLXrXqDN1ofZs4CVJQREX3tZcGtj9rJ8noEJEtth4JgNXCrCYPz7M&#10;MLP+wt90zmOpJIRDhgaqGNtM61BU5DAkviUW7dd3DqOsXalthxcJd40epulYO6xZGipsaVVR8Zef&#10;nIEjjrZlfzh+vC73b3j93GI+2m2MGTz171NQkfr4b75ff1nBF3r5RQ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AVmxQAAANsAAAAPAAAAAAAAAAAAAAAAAJgCAABkcnMv&#10;ZG93bnJldi54bWxQSwUGAAAAAAQABAD1AAAAigMAAAAA&#10;" adj="-11796480,,5400" path="m7620,l427851,v4208,,7620,3412,7620,7620l435471,45719r,l,45719r,l,7620c,3412,3412,,7620,xe" fillcolor="#92d050" strokecolor="white [3212]" strokeweight=".25pt">
                  <v:stroke opacity="32896f" joinstyle="miter"/>
                  <v:formulas/>
                  <v:path arrowok="t" o:connecttype="custom" o:connectlocs="7620,0;427851,0;435471,7620;435471,45719;435471,45719;0,45719;0,45719;0,7620;7620,0" o:connectangles="0,0,0,0,0,0,0,0,0" textboxrect="0,0,435471,45719"/>
                  <v:textbox>
                    <w:txbxContent>
                      <w:p w:rsidR="00543D3D" w:rsidRDefault="00543D3D" w:rsidP="00543D3D">
                        <w:pPr>
                          <w:rPr>
                            <w:rFonts w:eastAsia="Times New Roman"/>
                          </w:rPr>
                        </w:pPr>
                      </w:p>
                    </w:txbxContent>
                  </v:textbox>
                </v:shape>
              </v:group>
            </w:pict>
          </mc:Fallback>
        </mc:AlternateContent>
      </w:r>
    </w:p>
    <w:p w:rsidR="0087728A" w:rsidRDefault="0087728A"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r w:rsidRPr="00514E9D">
        <w:rPr>
          <w:noProof/>
          <w:color w:val="92D050"/>
        </w:rPr>
        <mc:AlternateContent>
          <mc:Choice Requires="wps">
            <w:drawing>
              <wp:anchor distT="0" distB="0" distL="114300" distR="114300" simplePos="0" relativeHeight="251660288" behindDoc="0" locked="0" layoutInCell="1" allowOverlap="1" wp14:anchorId="47547DB8" wp14:editId="0F67D995">
                <wp:simplePos x="0" y="0"/>
                <wp:positionH relativeFrom="column">
                  <wp:posOffset>3251215</wp:posOffset>
                </wp:positionH>
                <wp:positionV relativeFrom="paragraph">
                  <wp:posOffset>141579</wp:posOffset>
                </wp:positionV>
                <wp:extent cx="1342933" cy="45719"/>
                <wp:effectExtent l="0" t="381000" r="0" b="374015"/>
                <wp:wrapNone/>
                <wp:docPr id="11" name="Round Single Corner Rectangle 11"/>
                <wp:cNvGraphicFramePr/>
                <a:graphic xmlns:a="http://schemas.openxmlformats.org/drawingml/2006/main">
                  <a:graphicData uri="http://schemas.microsoft.com/office/word/2010/wordprocessingShape">
                    <wps:wsp>
                      <wps:cNvSpPr/>
                      <wps:spPr>
                        <a:xfrm rot="1934684">
                          <a:off x="0" y="0"/>
                          <a:ext cx="1342933" cy="45719"/>
                        </a:xfrm>
                        <a:prstGeom prst="round1Rect">
                          <a:avLst/>
                        </a:prstGeom>
                        <a:solidFill>
                          <a:srgbClr val="92D050">
                            <a:alpha val="50000"/>
                          </a:srgb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1" o:spid="_x0000_s1026" style="position:absolute;margin-left:256pt;margin-top:11.15pt;width:105.75pt;height:3.6pt;rotation:211319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2933,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" path="m,l1335313,v4208,,7620,3412,7620,7620l1342933,45719,,45719,,xe" fillcolor="#92d050" strokecolor="#243f60 [1604]" strokeweight=".25pt">
                <v:fill opacity="32896f"/>
                <v:path arrowok="t" o:connecttype="custom" o:connectlocs="0,0;1335313,0;1342933,7620;1342933,45719;0,45719;0,0" o:connectangles="0,0,0,0,0,0"/>
              </v:shape>
            </w:pict>
          </mc:Fallback>
        </mc:AlternateContent>
      </w:r>
    </w:p>
    <w:p w:rsidR="00543D3D" w:rsidRDefault="008537BB" w:rsidP="0087728A">
      <w:pPr>
        <w:ind w:left="720" w:firstLine="720"/>
        <w:jc w:val="both"/>
        <w:rPr>
          <w:noProof/>
        </w:rPr>
      </w:pPr>
      <w:r>
        <w:rPr>
          <w:noProof/>
        </w:rPr>
        <mc:AlternateContent>
          <mc:Choice Requires="wps">
            <w:drawing>
              <wp:anchor distT="0" distB="0" distL="114300" distR="114300" simplePos="0" relativeHeight="251664384" behindDoc="0" locked="0" layoutInCell="1" allowOverlap="1" wp14:anchorId="582FC634" wp14:editId="3BD394AE">
                <wp:simplePos x="0" y="0"/>
                <wp:positionH relativeFrom="column">
                  <wp:posOffset>2594168</wp:posOffset>
                </wp:positionH>
                <wp:positionV relativeFrom="paragraph">
                  <wp:posOffset>38739</wp:posOffset>
                </wp:positionV>
                <wp:extent cx="900867" cy="45719"/>
                <wp:effectExtent l="0" t="304800" r="0" b="316865"/>
                <wp:wrapNone/>
                <wp:docPr id="13" name="Round Single Corner Rectangle 13"/>
                <wp:cNvGraphicFramePr/>
                <a:graphic xmlns:a="http://schemas.openxmlformats.org/drawingml/2006/main">
                  <a:graphicData uri="http://schemas.microsoft.com/office/word/2010/wordprocessingShape">
                    <wps:wsp>
                      <wps:cNvSpPr/>
                      <wps:spPr>
                        <a:xfrm rot="19081915" flipV="1">
                          <a:off x="0" y="0"/>
                          <a:ext cx="900867" cy="45719"/>
                        </a:xfrm>
                        <a:prstGeom prst="round1Rect">
                          <a:avLst/>
                        </a:prstGeom>
                        <a:solidFill>
                          <a:srgbClr val="92D050">
                            <a:alpha val="50000"/>
                          </a:srgb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3" o:spid="_x0000_s1026" style="position:absolute;margin-left:204.25pt;margin-top:3.05pt;width:70.95pt;height:3.6pt;rotation:2750420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86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" path="m,l893247,v4208,,7620,3412,7620,7620l900867,45719,,45719,,xe" fillcolor="#92d050" strokecolor="#385d8a" strokeweight=".25pt">
                <v:fill opacity="32896f"/>
                <v:path arrowok="t" o:connecttype="custom" o:connectlocs="0,0;893247,0;900867,7620;900867,45719;0,45719;0,0" o:connectangles="0,0,0,0,0,0"/>
              </v:shape>
            </w:pict>
          </mc:Fallback>
        </mc:AlternateContent>
      </w:r>
      <w:r w:rsidR="00543D3D">
        <w:rPr>
          <w:noProof/>
        </w:rPr>
        <mc:AlternateContent>
          <mc:Choice Requires="wps">
            <w:drawing>
              <wp:anchor distT="0" distB="0" distL="114300" distR="114300" simplePos="0" relativeHeight="251662336" behindDoc="0" locked="0" layoutInCell="1" allowOverlap="1" wp14:anchorId="7A7EFFD5" wp14:editId="75299B17">
                <wp:simplePos x="0" y="0"/>
                <wp:positionH relativeFrom="column">
                  <wp:posOffset>2483884</wp:posOffset>
                </wp:positionH>
                <wp:positionV relativeFrom="paragraph">
                  <wp:posOffset>64690</wp:posOffset>
                </wp:positionV>
                <wp:extent cx="1535872" cy="56689"/>
                <wp:effectExtent l="0" t="419100" r="0" b="419735"/>
                <wp:wrapNone/>
                <wp:docPr id="12" name="Round Single Corner Rectangle 12"/>
                <wp:cNvGraphicFramePr/>
                <a:graphic xmlns:a="http://schemas.openxmlformats.org/drawingml/2006/main">
                  <a:graphicData uri="http://schemas.microsoft.com/office/word/2010/wordprocessingShape">
                    <wps:wsp>
                      <wps:cNvSpPr/>
                      <wps:spPr>
                        <a:xfrm rot="1934684">
                          <a:off x="0" y="0"/>
                          <a:ext cx="1535872" cy="56689"/>
                        </a:xfrm>
                        <a:prstGeom prst="round1Rect">
                          <a:avLst/>
                        </a:prstGeom>
                        <a:solidFill>
                          <a:srgbClr val="FF0000">
                            <a:alpha val="50000"/>
                          </a:srgb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 o:spid="_x0000_s1026" style="position:absolute;margin-left:195.6pt;margin-top:5.1pt;width:120.95pt;height:4.45pt;rotation:211319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5872,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" path="m,l1526424,v5218,,9448,4230,9448,9448l1535872,56689,,56689,,xe" fillcolor="red" strokecolor="#385d8a" strokeweight=".25pt">
                <v:fill opacity="32896f"/>
                <v:path arrowok="t" o:connecttype="custom" o:connectlocs="0,0;1526424,0;1535872,9448;1535872,56689;0,56689;0,0" o:connectangles="0,0,0,0,0,0"/>
              </v:shape>
            </w:pict>
          </mc:Fallback>
        </mc:AlternateContent>
      </w: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543D3D" w:rsidRDefault="00543D3D" w:rsidP="0087728A">
      <w:pPr>
        <w:ind w:left="720" w:firstLine="720"/>
        <w:jc w:val="both"/>
        <w:rPr>
          <w:noProof/>
        </w:rPr>
      </w:pPr>
    </w:p>
    <w:p w:rsidR="00A326A5" w:rsidRDefault="00A326A5" w:rsidP="00A326A5">
      <w:pPr>
        <w:jc w:val="both"/>
        <w:rPr>
          <w:rFonts w:ascii="Verdana" w:hAnsi="Verdana" w:cs="Arial"/>
          <w:sz w:val="22"/>
          <w:szCs w:val="22"/>
        </w:rPr>
      </w:pPr>
      <w:r>
        <w:rPr>
          <w:rFonts w:ascii="Verdana" w:hAnsi="Verdana" w:cs="Arial"/>
          <w:sz w:val="22"/>
          <w:szCs w:val="22"/>
        </w:rPr>
        <w:t>Thank you for your patience during th</w:t>
      </w:r>
      <w:r w:rsidR="00EE1C95">
        <w:rPr>
          <w:rFonts w:ascii="Verdana" w:hAnsi="Verdana" w:cs="Arial"/>
          <w:sz w:val="22"/>
          <w:szCs w:val="22"/>
        </w:rPr>
        <w:t>is</w:t>
      </w:r>
      <w:r w:rsidR="00071182">
        <w:rPr>
          <w:rFonts w:ascii="Verdana" w:hAnsi="Verdana" w:cs="Arial"/>
          <w:sz w:val="22"/>
          <w:szCs w:val="22"/>
        </w:rPr>
        <w:t xml:space="preserve"> temporary closure</w:t>
      </w:r>
      <w:r>
        <w:rPr>
          <w:rFonts w:ascii="Verdana" w:hAnsi="Verdana" w:cs="Arial"/>
          <w:sz w:val="22"/>
          <w:szCs w:val="22"/>
        </w:rPr>
        <w:t>.</w:t>
      </w:r>
    </w:p>
    <w:p w:rsidR="00B82C40" w:rsidRPr="00D42C8F" w:rsidRDefault="00B82C40" w:rsidP="001A7AC7">
      <w:pPr>
        <w:jc w:val="both"/>
        <w:rPr>
          <w:rFonts w:ascii="Verdana" w:hAnsi="Verdana" w:cs="Arial"/>
          <w:color w:val="0D0D0D"/>
          <w:sz w:val="22"/>
          <w:szCs w:val="22"/>
        </w:rPr>
      </w:pPr>
    </w:p>
    <w:p w:rsidR="00B82C40" w:rsidRDefault="00B82C40" w:rsidP="00B82C40">
      <w:pPr>
        <w:autoSpaceDE w:val="0"/>
        <w:autoSpaceDN w:val="0"/>
        <w:adjustRightInd w:val="0"/>
        <w:rPr>
          <w:rFonts w:ascii="Verdana" w:eastAsia="Times New Roman" w:hAnsi="Verdana" w:cs="Arial"/>
          <w:b/>
          <w:bCs/>
          <w:sz w:val="22"/>
          <w:szCs w:val="22"/>
        </w:rPr>
      </w:pPr>
      <w:r w:rsidRPr="0039717C">
        <w:rPr>
          <w:rFonts w:ascii="Verdana" w:eastAsia="Times New Roman" w:hAnsi="Verdana" w:cs="Arial"/>
          <w:b/>
          <w:bCs/>
          <w:sz w:val="22"/>
          <w:szCs w:val="22"/>
        </w:rPr>
        <w:t>For further information please contact:</w:t>
      </w:r>
    </w:p>
    <w:p w:rsidR="00B82C40" w:rsidRPr="001A7364" w:rsidRDefault="00B82C40" w:rsidP="00B82C40">
      <w:pPr>
        <w:autoSpaceDE w:val="0"/>
        <w:autoSpaceDN w:val="0"/>
        <w:adjustRightInd w:val="0"/>
        <w:rPr>
          <w:rFonts w:ascii="Verdana" w:eastAsia="Times New Roman" w:hAnsi="Verdana" w:cs="Arial"/>
          <w:b/>
          <w:bCs/>
          <w:sz w:val="22"/>
          <w:szCs w:val="22"/>
        </w:rPr>
      </w:pPr>
      <w:r w:rsidRPr="001A7364">
        <w:rPr>
          <w:rFonts w:ascii="Verdana" w:eastAsia="Times New Roman" w:hAnsi="Verdana" w:cs="Arial"/>
          <w:b/>
          <w:bCs/>
          <w:sz w:val="22"/>
          <w:szCs w:val="22"/>
        </w:rPr>
        <w:t>Port of Portland</w:t>
      </w:r>
      <w:r>
        <w:rPr>
          <w:rFonts w:ascii="Verdana" w:eastAsia="Times New Roman" w:hAnsi="Verdana" w:cs="Arial"/>
          <w:b/>
          <w:bCs/>
          <w:sz w:val="22"/>
          <w:szCs w:val="22"/>
        </w:rPr>
        <w:t xml:space="preserve"> - </w:t>
      </w:r>
      <w:r w:rsidRPr="001A7364">
        <w:rPr>
          <w:rFonts w:ascii="Verdana" w:eastAsia="Times New Roman" w:hAnsi="Verdana" w:cs="Arial"/>
          <w:b/>
          <w:bCs/>
          <w:sz w:val="22"/>
          <w:szCs w:val="22"/>
        </w:rPr>
        <w:t>Noise Management Department</w:t>
      </w:r>
    </w:p>
    <w:p w:rsidR="00B82C40" w:rsidRDefault="00B82C40" w:rsidP="00B82C40">
      <w:pPr>
        <w:autoSpaceDE w:val="0"/>
        <w:autoSpaceDN w:val="0"/>
        <w:adjustRightInd w:val="0"/>
        <w:rPr>
          <w:rFonts w:ascii="Verdana" w:eastAsia="Times New Roman" w:hAnsi="Verdana" w:cs="Arial"/>
          <w:sz w:val="22"/>
          <w:szCs w:val="22"/>
        </w:rPr>
      </w:pPr>
      <w:r w:rsidRPr="001A7364">
        <w:rPr>
          <w:rFonts w:ascii="Verdana" w:eastAsia="Times New Roman" w:hAnsi="Verdana" w:cs="Arial"/>
          <w:b/>
          <w:bCs/>
          <w:sz w:val="22"/>
          <w:szCs w:val="22"/>
        </w:rPr>
        <w:t>Phone:</w:t>
      </w:r>
      <w:r w:rsidRPr="001A7364">
        <w:rPr>
          <w:rFonts w:ascii="Verdana" w:eastAsia="Times New Roman" w:hAnsi="Verdana" w:cs="Arial"/>
          <w:sz w:val="22"/>
          <w:szCs w:val="22"/>
        </w:rPr>
        <w:t xml:space="preserve"> 503.460.4100 </w:t>
      </w:r>
      <w:r>
        <w:rPr>
          <w:rFonts w:ascii="Verdana" w:eastAsia="Times New Roman" w:hAnsi="Verdana" w:cs="Arial"/>
          <w:sz w:val="22"/>
          <w:szCs w:val="22"/>
        </w:rPr>
        <w:t xml:space="preserve">(Oregon) </w:t>
      </w:r>
      <w:r w:rsidRPr="001A7364">
        <w:rPr>
          <w:rFonts w:ascii="Verdana" w:eastAsia="Times New Roman" w:hAnsi="Verdana" w:cs="Arial"/>
          <w:sz w:val="22"/>
          <w:szCs w:val="22"/>
        </w:rPr>
        <w:t>/ 800.938.6647</w:t>
      </w:r>
      <w:r>
        <w:rPr>
          <w:rFonts w:ascii="Verdana" w:eastAsia="Times New Roman" w:hAnsi="Verdana" w:cs="Arial"/>
          <w:sz w:val="22"/>
          <w:szCs w:val="22"/>
        </w:rPr>
        <w:t xml:space="preserve"> (Washington)</w:t>
      </w:r>
    </w:p>
    <w:p w:rsidR="00B82C40" w:rsidRPr="001A7364" w:rsidRDefault="00B82C40" w:rsidP="00B82C40">
      <w:pPr>
        <w:autoSpaceDE w:val="0"/>
        <w:autoSpaceDN w:val="0"/>
        <w:adjustRightInd w:val="0"/>
        <w:rPr>
          <w:rFonts w:ascii="Verdana" w:eastAsia="Times New Roman" w:hAnsi="Verdana" w:cs="Arial"/>
          <w:sz w:val="22"/>
          <w:szCs w:val="22"/>
        </w:rPr>
      </w:pPr>
      <w:r w:rsidRPr="00290BFC">
        <w:rPr>
          <w:rFonts w:ascii="Verdana" w:eastAsia="Times New Roman" w:hAnsi="Verdana" w:cs="Arial"/>
          <w:b/>
          <w:sz w:val="22"/>
          <w:szCs w:val="22"/>
        </w:rPr>
        <w:t>E-mail:</w:t>
      </w:r>
      <w:r>
        <w:rPr>
          <w:rFonts w:ascii="Verdana" w:eastAsia="Times New Roman" w:hAnsi="Verdana" w:cs="Arial"/>
          <w:sz w:val="22"/>
          <w:szCs w:val="22"/>
        </w:rPr>
        <w:t xml:space="preserve"> pdxnoise@portofportland.com</w:t>
      </w:r>
    </w:p>
    <w:p w:rsidR="00B82C40" w:rsidRDefault="00B82C40" w:rsidP="00B82C40">
      <w:pPr>
        <w:pStyle w:val="BodyText2"/>
        <w:rPr>
          <w:rStyle w:val="Hyperlink"/>
          <w:rFonts w:cs="Arial"/>
          <w:sz w:val="22"/>
          <w:szCs w:val="22"/>
        </w:rPr>
      </w:pPr>
      <w:r w:rsidRPr="001A7364">
        <w:rPr>
          <w:rFonts w:cs="Arial"/>
          <w:b/>
          <w:color w:val="auto"/>
          <w:sz w:val="22"/>
          <w:szCs w:val="22"/>
        </w:rPr>
        <w:t>Web:</w:t>
      </w:r>
      <w:r w:rsidRPr="001A7364">
        <w:rPr>
          <w:rFonts w:cs="Arial"/>
          <w:color w:val="auto"/>
        </w:rPr>
        <w:t xml:space="preserve">  </w:t>
      </w:r>
      <w:hyperlink r:id="rId10" w:history="1">
        <w:r w:rsidR="00A5797F" w:rsidRPr="00ED01C4">
          <w:rPr>
            <w:rStyle w:val="Hyperlink"/>
            <w:rFonts w:cs="Arial"/>
            <w:sz w:val="22"/>
            <w:szCs w:val="22"/>
          </w:rPr>
          <w:t>http://www.portofportland.com/Noise_Mgmt_Home.aspx</w:t>
        </w:r>
      </w:hyperlink>
    </w:p>
    <w:p w:rsidR="00E77010" w:rsidRDefault="00E77010" w:rsidP="00E77010">
      <w:pPr>
        <w:autoSpaceDE w:val="0"/>
        <w:autoSpaceDN w:val="0"/>
        <w:adjustRightInd w:val="0"/>
        <w:rPr>
          <w:rFonts w:ascii="Verdana" w:eastAsia="Times New Roman" w:hAnsi="Verdana" w:cs="Arial"/>
          <w:sz w:val="20"/>
        </w:rPr>
      </w:pPr>
    </w:p>
    <w:p w:rsidR="00C87D7E" w:rsidRPr="00456C88" w:rsidRDefault="00C87D7E" w:rsidP="00E77010">
      <w:pPr>
        <w:autoSpaceDE w:val="0"/>
        <w:autoSpaceDN w:val="0"/>
        <w:adjustRightInd w:val="0"/>
        <w:rPr>
          <w:rFonts w:ascii="Verdana" w:eastAsia="Times New Roman" w:hAnsi="Verdana" w:cs="Arial"/>
          <w:sz w:val="20"/>
        </w:rPr>
      </w:pPr>
    </w:p>
    <w:sectPr w:rsidR="00C87D7E" w:rsidRPr="00456C88" w:rsidSect="0087728A">
      <w:head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D47" w:rsidRDefault="005E3D47">
      <w:r>
        <w:separator/>
      </w:r>
    </w:p>
  </w:endnote>
  <w:endnote w:type="continuationSeparator" w:id="0">
    <w:p w:rsidR="005E3D47" w:rsidRDefault="005E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D47" w:rsidRDefault="005E3D47">
      <w:r>
        <w:separator/>
      </w:r>
    </w:p>
  </w:footnote>
  <w:footnote w:type="continuationSeparator" w:id="0">
    <w:p w:rsidR="005E3D47" w:rsidRDefault="005E3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47" w:rsidRDefault="005E3D47" w:rsidP="00456C88">
    <w:pPr>
      <w:pStyle w:val="Header"/>
      <w:jc w:val="right"/>
    </w:pPr>
    <w:r w:rsidRPr="00465D6D">
      <w:rPr>
        <w:noProof/>
      </w:rPr>
      <w:drawing>
        <wp:inline distT="0" distB="0" distL="0" distR="0" wp14:anchorId="0C75426A" wp14:editId="098182BA">
          <wp:extent cx="5486400" cy="1352550"/>
          <wp:effectExtent l="19050" t="0" r="0" b="0"/>
          <wp:docPr id="2" name="Picture 1" descr="Noise_Mgmt_Sounds_Hd (2)"/>
          <wp:cNvGraphicFramePr/>
          <a:graphic xmlns:a="http://schemas.openxmlformats.org/drawingml/2006/main">
            <a:graphicData uri="http://schemas.openxmlformats.org/drawingml/2006/picture">
              <pic:pic xmlns:pic="http://schemas.openxmlformats.org/drawingml/2006/picture">
                <pic:nvPicPr>
                  <pic:cNvPr id="0" name="Picture 1" descr="Noise_Mgmt_Sounds_Hd (2)"/>
                  <pic:cNvPicPr>
                    <a:picLocks noChangeAspect="1" noChangeArrowheads="1"/>
                  </pic:cNvPicPr>
                </pic:nvPicPr>
                <pic:blipFill>
                  <a:blip r:embed="rId1"/>
                  <a:srcRect/>
                  <a:stretch>
                    <a:fillRect/>
                  </a:stretch>
                </pic:blipFill>
                <pic:spPr bwMode="auto">
                  <a:xfrm>
                    <a:off x="0" y="0"/>
                    <a:ext cx="5486400" cy="13525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270DA"/>
    <w:multiLevelType w:val="hybridMultilevel"/>
    <w:tmpl w:val="71A0A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57697">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031"/>
    <w:rsid w:val="00016AE5"/>
    <w:rsid w:val="00025CAC"/>
    <w:rsid w:val="000406F4"/>
    <w:rsid w:val="00041B8F"/>
    <w:rsid w:val="000502C3"/>
    <w:rsid w:val="00050DA2"/>
    <w:rsid w:val="00051A62"/>
    <w:rsid w:val="00055E14"/>
    <w:rsid w:val="000576FD"/>
    <w:rsid w:val="00071182"/>
    <w:rsid w:val="00096AE7"/>
    <w:rsid w:val="000D1C03"/>
    <w:rsid w:val="000D2DF5"/>
    <w:rsid w:val="000D5AE1"/>
    <w:rsid w:val="000E51EA"/>
    <w:rsid w:val="00105493"/>
    <w:rsid w:val="0012771C"/>
    <w:rsid w:val="00146BD5"/>
    <w:rsid w:val="00147903"/>
    <w:rsid w:val="00155061"/>
    <w:rsid w:val="0016039E"/>
    <w:rsid w:val="0016189D"/>
    <w:rsid w:val="00161CB6"/>
    <w:rsid w:val="001700FB"/>
    <w:rsid w:val="00176367"/>
    <w:rsid w:val="00181860"/>
    <w:rsid w:val="00187D1A"/>
    <w:rsid w:val="001A4BA7"/>
    <w:rsid w:val="001A7364"/>
    <w:rsid w:val="001A7AC7"/>
    <w:rsid w:val="001B6881"/>
    <w:rsid w:val="001D4DCA"/>
    <w:rsid w:val="001D6BE0"/>
    <w:rsid w:val="001E51FC"/>
    <w:rsid w:val="001E6654"/>
    <w:rsid w:val="001E6DC6"/>
    <w:rsid w:val="001F06CE"/>
    <w:rsid w:val="001F0844"/>
    <w:rsid w:val="00216577"/>
    <w:rsid w:val="002202FF"/>
    <w:rsid w:val="00226537"/>
    <w:rsid w:val="0022749E"/>
    <w:rsid w:val="00234874"/>
    <w:rsid w:val="00260DFB"/>
    <w:rsid w:val="00261EF0"/>
    <w:rsid w:val="00264B2A"/>
    <w:rsid w:val="00270B6E"/>
    <w:rsid w:val="00280C44"/>
    <w:rsid w:val="00287231"/>
    <w:rsid w:val="00291A13"/>
    <w:rsid w:val="002964B8"/>
    <w:rsid w:val="002A43F9"/>
    <w:rsid w:val="002C27DF"/>
    <w:rsid w:val="002C5520"/>
    <w:rsid w:val="002C5AF1"/>
    <w:rsid w:val="002D7416"/>
    <w:rsid w:val="002E2B19"/>
    <w:rsid w:val="002E49E8"/>
    <w:rsid w:val="002E5310"/>
    <w:rsid w:val="002E5685"/>
    <w:rsid w:val="002F40C2"/>
    <w:rsid w:val="0030437F"/>
    <w:rsid w:val="00312CBE"/>
    <w:rsid w:val="00314003"/>
    <w:rsid w:val="0033198D"/>
    <w:rsid w:val="0034701B"/>
    <w:rsid w:val="00381D29"/>
    <w:rsid w:val="00386581"/>
    <w:rsid w:val="00397177"/>
    <w:rsid w:val="0039717C"/>
    <w:rsid w:val="003A090E"/>
    <w:rsid w:val="003A23F8"/>
    <w:rsid w:val="003C1EFF"/>
    <w:rsid w:val="003D0D88"/>
    <w:rsid w:val="003F1F16"/>
    <w:rsid w:val="003F44C0"/>
    <w:rsid w:val="00423A31"/>
    <w:rsid w:val="00427457"/>
    <w:rsid w:val="0043312E"/>
    <w:rsid w:val="00453C10"/>
    <w:rsid w:val="00455D64"/>
    <w:rsid w:val="00456C88"/>
    <w:rsid w:val="00465D6D"/>
    <w:rsid w:val="004701B0"/>
    <w:rsid w:val="00480460"/>
    <w:rsid w:val="00481A19"/>
    <w:rsid w:val="00483080"/>
    <w:rsid w:val="00494B64"/>
    <w:rsid w:val="00497F0B"/>
    <w:rsid w:val="004A1DAC"/>
    <w:rsid w:val="004A573E"/>
    <w:rsid w:val="004B38FA"/>
    <w:rsid w:val="004E5E6E"/>
    <w:rsid w:val="004F269E"/>
    <w:rsid w:val="0050041C"/>
    <w:rsid w:val="00503C0C"/>
    <w:rsid w:val="00514E9D"/>
    <w:rsid w:val="00527123"/>
    <w:rsid w:val="005301FA"/>
    <w:rsid w:val="00543D3D"/>
    <w:rsid w:val="00552940"/>
    <w:rsid w:val="00580EDF"/>
    <w:rsid w:val="00586E61"/>
    <w:rsid w:val="005943C0"/>
    <w:rsid w:val="005A21BB"/>
    <w:rsid w:val="005C4E2E"/>
    <w:rsid w:val="005C59C2"/>
    <w:rsid w:val="005D03A6"/>
    <w:rsid w:val="005E2A47"/>
    <w:rsid w:val="005E2CB3"/>
    <w:rsid w:val="005E3D47"/>
    <w:rsid w:val="005F47B6"/>
    <w:rsid w:val="005F5D15"/>
    <w:rsid w:val="00622C35"/>
    <w:rsid w:val="0065369D"/>
    <w:rsid w:val="00654118"/>
    <w:rsid w:val="00656AF1"/>
    <w:rsid w:val="00664D27"/>
    <w:rsid w:val="006754CB"/>
    <w:rsid w:val="006812E3"/>
    <w:rsid w:val="006A5284"/>
    <w:rsid w:val="006D4A59"/>
    <w:rsid w:val="006D4C6B"/>
    <w:rsid w:val="006E1245"/>
    <w:rsid w:val="006E2FEA"/>
    <w:rsid w:val="006E3F20"/>
    <w:rsid w:val="00701C12"/>
    <w:rsid w:val="00702942"/>
    <w:rsid w:val="007065B6"/>
    <w:rsid w:val="0073610A"/>
    <w:rsid w:val="0073709A"/>
    <w:rsid w:val="007578F3"/>
    <w:rsid w:val="00784127"/>
    <w:rsid w:val="00791B2C"/>
    <w:rsid w:val="00794DE6"/>
    <w:rsid w:val="007A33D2"/>
    <w:rsid w:val="007C1F94"/>
    <w:rsid w:val="007C5395"/>
    <w:rsid w:val="007D4174"/>
    <w:rsid w:val="007F445D"/>
    <w:rsid w:val="007F4CF9"/>
    <w:rsid w:val="007F4D63"/>
    <w:rsid w:val="008134F4"/>
    <w:rsid w:val="00835323"/>
    <w:rsid w:val="0084402C"/>
    <w:rsid w:val="008537BB"/>
    <w:rsid w:val="00857D5C"/>
    <w:rsid w:val="00862504"/>
    <w:rsid w:val="00865B91"/>
    <w:rsid w:val="00871CE1"/>
    <w:rsid w:val="008728B0"/>
    <w:rsid w:val="00873F9F"/>
    <w:rsid w:val="008755E0"/>
    <w:rsid w:val="0087616E"/>
    <w:rsid w:val="0087728A"/>
    <w:rsid w:val="008801A6"/>
    <w:rsid w:val="00884063"/>
    <w:rsid w:val="00886447"/>
    <w:rsid w:val="008951D0"/>
    <w:rsid w:val="00896AB3"/>
    <w:rsid w:val="008976DB"/>
    <w:rsid w:val="008A384F"/>
    <w:rsid w:val="008C0678"/>
    <w:rsid w:val="008C5F44"/>
    <w:rsid w:val="008C6580"/>
    <w:rsid w:val="008D634D"/>
    <w:rsid w:val="008E1335"/>
    <w:rsid w:val="00904A0A"/>
    <w:rsid w:val="0090661F"/>
    <w:rsid w:val="00914D61"/>
    <w:rsid w:val="0091595F"/>
    <w:rsid w:val="00915CCC"/>
    <w:rsid w:val="00915DB3"/>
    <w:rsid w:val="009253E2"/>
    <w:rsid w:val="00930263"/>
    <w:rsid w:val="0096735C"/>
    <w:rsid w:val="009676BC"/>
    <w:rsid w:val="009700B4"/>
    <w:rsid w:val="0097368C"/>
    <w:rsid w:val="009741EC"/>
    <w:rsid w:val="0097617C"/>
    <w:rsid w:val="00985976"/>
    <w:rsid w:val="00985B9F"/>
    <w:rsid w:val="009B731F"/>
    <w:rsid w:val="009B7B61"/>
    <w:rsid w:val="009C5D20"/>
    <w:rsid w:val="009D751B"/>
    <w:rsid w:val="009F0621"/>
    <w:rsid w:val="009F4A01"/>
    <w:rsid w:val="009F5B53"/>
    <w:rsid w:val="00A00D5E"/>
    <w:rsid w:val="00A2735B"/>
    <w:rsid w:val="00A326A5"/>
    <w:rsid w:val="00A44B7C"/>
    <w:rsid w:val="00A5797F"/>
    <w:rsid w:val="00A67E9D"/>
    <w:rsid w:val="00A71B54"/>
    <w:rsid w:val="00A731A6"/>
    <w:rsid w:val="00A83C83"/>
    <w:rsid w:val="00A94001"/>
    <w:rsid w:val="00AA6C68"/>
    <w:rsid w:val="00AB533C"/>
    <w:rsid w:val="00AC34E2"/>
    <w:rsid w:val="00AD77B8"/>
    <w:rsid w:val="00AF38C4"/>
    <w:rsid w:val="00B44617"/>
    <w:rsid w:val="00B541F5"/>
    <w:rsid w:val="00B62BEC"/>
    <w:rsid w:val="00B66AA2"/>
    <w:rsid w:val="00B71EEF"/>
    <w:rsid w:val="00B73BE4"/>
    <w:rsid w:val="00B80D69"/>
    <w:rsid w:val="00B82C40"/>
    <w:rsid w:val="00B87D50"/>
    <w:rsid w:val="00BC7519"/>
    <w:rsid w:val="00BD41DC"/>
    <w:rsid w:val="00BE24CC"/>
    <w:rsid w:val="00C13E3C"/>
    <w:rsid w:val="00C219D6"/>
    <w:rsid w:val="00C25952"/>
    <w:rsid w:val="00C37574"/>
    <w:rsid w:val="00C412FE"/>
    <w:rsid w:val="00C415C2"/>
    <w:rsid w:val="00C41FFF"/>
    <w:rsid w:val="00C4602C"/>
    <w:rsid w:val="00C46121"/>
    <w:rsid w:val="00C71D13"/>
    <w:rsid w:val="00C80135"/>
    <w:rsid w:val="00C87D7E"/>
    <w:rsid w:val="00C93205"/>
    <w:rsid w:val="00CA1341"/>
    <w:rsid w:val="00CB5C99"/>
    <w:rsid w:val="00CC479F"/>
    <w:rsid w:val="00CD0B0C"/>
    <w:rsid w:val="00CD7F82"/>
    <w:rsid w:val="00CF38D6"/>
    <w:rsid w:val="00D179CB"/>
    <w:rsid w:val="00D208AB"/>
    <w:rsid w:val="00D35CEF"/>
    <w:rsid w:val="00D42C8F"/>
    <w:rsid w:val="00D53D70"/>
    <w:rsid w:val="00D7085F"/>
    <w:rsid w:val="00D9549B"/>
    <w:rsid w:val="00DA3E3A"/>
    <w:rsid w:val="00DA682E"/>
    <w:rsid w:val="00DC5AC5"/>
    <w:rsid w:val="00DD1CD4"/>
    <w:rsid w:val="00DD61E7"/>
    <w:rsid w:val="00DE4411"/>
    <w:rsid w:val="00DE4A92"/>
    <w:rsid w:val="00DF015D"/>
    <w:rsid w:val="00E009D3"/>
    <w:rsid w:val="00E02C4E"/>
    <w:rsid w:val="00E06680"/>
    <w:rsid w:val="00E310BB"/>
    <w:rsid w:val="00E35FC9"/>
    <w:rsid w:val="00E43A6D"/>
    <w:rsid w:val="00E46938"/>
    <w:rsid w:val="00E4758C"/>
    <w:rsid w:val="00E54031"/>
    <w:rsid w:val="00E60767"/>
    <w:rsid w:val="00E7483B"/>
    <w:rsid w:val="00E77010"/>
    <w:rsid w:val="00E8198A"/>
    <w:rsid w:val="00EB12EA"/>
    <w:rsid w:val="00ED614F"/>
    <w:rsid w:val="00ED6F10"/>
    <w:rsid w:val="00EE1C95"/>
    <w:rsid w:val="00EE485E"/>
    <w:rsid w:val="00EE6626"/>
    <w:rsid w:val="00EE6F17"/>
    <w:rsid w:val="00EF0E7C"/>
    <w:rsid w:val="00EF649A"/>
    <w:rsid w:val="00F03C49"/>
    <w:rsid w:val="00F06975"/>
    <w:rsid w:val="00F20DE3"/>
    <w:rsid w:val="00F44A6F"/>
    <w:rsid w:val="00F50074"/>
    <w:rsid w:val="00F52789"/>
    <w:rsid w:val="00F60EE8"/>
    <w:rsid w:val="00F73A5A"/>
    <w:rsid w:val="00FC2357"/>
    <w:rsid w:val="00FD2039"/>
    <w:rsid w:val="00FD6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769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1F16"/>
    <w:rPr>
      <w:sz w:val="24"/>
    </w:rPr>
  </w:style>
  <w:style w:type="paragraph" w:styleId="Heading1">
    <w:name w:val="heading 1"/>
    <w:basedOn w:val="Normal"/>
    <w:next w:val="Normal"/>
    <w:qFormat/>
    <w:rsid w:val="003F1F16"/>
    <w:pPr>
      <w:keepNext/>
      <w:spacing w:before="240" w:after="60"/>
      <w:outlineLvl w:val="0"/>
    </w:pPr>
    <w:rPr>
      <w:rFonts w:ascii="Helvetica" w:hAnsi="Helvetica"/>
      <w:b/>
      <w:kern w:val="28"/>
      <w:sz w:val="28"/>
    </w:rPr>
  </w:style>
  <w:style w:type="paragraph" w:styleId="Heading2">
    <w:name w:val="heading 2"/>
    <w:basedOn w:val="Normal"/>
    <w:next w:val="Normal"/>
    <w:qFormat/>
    <w:rsid w:val="003F1F16"/>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1F16"/>
    <w:pPr>
      <w:tabs>
        <w:tab w:val="center" w:pos="4320"/>
        <w:tab w:val="right" w:pos="8640"/>
      </w:tabs>
    </w:pPr>
  </w:style>
  <w:style w:type="paragraph" w:styleId="Footer">
    <w:name w:val="footer"/>
    <w:basedOn w:val="Normal"/>
    <w:rsid w:val="003F1F16"/>
    <w:pPr>
      <w:tabs>
        <w:tab w:val="center" w:pos="4320"/>
        <w:tab w:val="right" w:pos="8640"/>
      </w:tabs>
    </w:pPr>
  </w:style>
  <w:style w:type="paragraph" w:styleId="BodyText2">
    <w:name w:val="Body Text 2"/>
    <w:basedOn w:val="Normal"/>
    <w:link w:val="BodyText2Char"/>
    <w:rsid w:val="003F1F16"/>
    <w:rPr>
      <w:rFonts w:ascii="Verdana" w:hAnsi="Verdana"/>
      <w:color w:val="000000"/>
      <w:sz w:val="20"/>
    </w:rPr>
  </w:style>
  <w:style w:type="paragraph" w:styleId="BodyText">
    <w:name w:val="Body Text"/>
    <w:basedOn w:val="Normal"/>
    <w:rsid w:val="003F1F16"/>
    <w:rPr>
      <w:sz w:val="20"/>
    </w:rPr>
  </w:style>
  <w:style w:type="table" w:styleId="TableGrid">
    <w:name w:val="Table Grid"/>
    <w:basedOn w:val="TableNormal"/>
    <w:rsid w:val="007C1F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0041C"/>
    <w:rPr>
      <w:rFonts w:ascii="Tahoma" w:hAnsi="Tahoma" w:cs="Tahoma"/>
      <w:sz w:val="16"/>
      <w:szCs w:val="16"/>
    </w:rPr>
  </w:style>
  <w:style w:type="character" w:styleId="Hyperlink">
    <w:name w:val="Hyperlink"/>
    <w:basedOn w:val="DefaultParagraphFont"/>
    <w:rsid w:val="009700B4"/>
    <w:rPr>
      <w:color w:val="0000FF"/>
      <w:u w:val="single"/>
    </w:rPr>
  </w:style>
  <w:style w:type="character" w:customStyle="1" w:styleId="HeaderChar">
    <w:name w:val="Header Char"/>
    <w:basedOn w:val="DefaultParagraphFont"/>
    <w:link w:val="Header"/>
    <w:rsid w:val="00E7483B"/>
    <w:rPr>
      <w:sz w:val="24"/>
    </w:rPr>
  </w:style>
  <w:style w:type="paragraph" w:customStyle="1" w:styleId="nrtitle">
    <w:name w:val="nrtitle"/>
    <w:basedOn w:val="Normal"/>
    <w:rsid w:val="00791B2C"/>
    <w:pPr>
      <w:jc w:val="center"/>
    </w:pPr>
    <w:rPr>
      <w:rFonts w:ascii="Arial" w:eastAsia="Times New Roman" w:hAnsi="Arial" w:cs="Arial"/>
      <w:b/>
      <w:bCs/>
      <w:sz w:val="28"/>
      <w:szCs w:val="28"/>
    </w:rPr>
  </w:style>
  <w:style w:type="character" w:styleId="CommentReference">
    <w:name w:val="annotation reference"/>
    <w:basedOn w:val="DefaultParagraphFont"/>
    <w:rsid w:val="00216577"/>
    <w:rPr>
      <w:sz w:val="16"/>
      <w:szCs w:val="16"/>
    </w:rPr>
  </w:style>
  <w:style w:type="paragraph" w:styleId="CommentText">
    <w:name w:val="annotation text"/>
    <w:basedOn w:val="Normal"/>
    <w:link w:val="CommentTextChar"/>
    <w:rsid w:val="00216577"/>
    <w:rPr>
      <w:sz w:val="20"/>
    </w:rPr>
  </w:style>
  <w:style w:type="character" w:customStyle="1" w:styleId="CommentTextChar">
    <w:name w:val="Comment Text Char"/>
    <w:basedOn w:val="DefaultParagraphFont"/>
    <w:link w:val="CommentText"/>
    <w:rsid w:val="00216577"/>
  </w:style>
  <w:style w:type="character" w:styleId="FollowedHyperlink">
    <w:name w:val="FollowedHyperlink"/>
    <w:basedOn w:val="DefaultParagraphFont"/>
    <w:rsid w:val="00216577"/>
    <w:rPr>
      <w:color w:val="800080"/>
      <w:u w:val="single"/>
    </w:rPr>
  </w:style>
  <w:style w:type="paragraph" w:customStyle="1" w:styleId="NRTitle0">
    <w:name w:val="NRTitle"/>
    <w:basedOn w:val="Normal"/>
    <w:rsid w:val="00886447"/>
    <w:pPr>
      <w:jc w:val="center"/>
    </w:pPr>
    <w:rPr>
      <w:rFonts w:ascii="Arial" w:eastAsia="Times New Roman" w:hAnsi="Arial"/>
      <w:b/>
      <w:sz w:val="28"/>
    </w:rPr>
  </w:style>
  <w:style w:type="character" w:customStyle="1" w:styleId="BodyText2Char">
    <w:name w:val="Body Text 2 Char"/>
    <w:basedOn w:val="DefaultParagraphFont"/>
    <w:link w:val="BodyText2"/>
    <w:rsid w:val="00D42C8F"/>
    <w:rPr>
      <w:rFonts w:ascii="Verdana" w:hAnsi="Verdana"/>
      <w:color w:val="000000"/>
    </w:rPr>
  </w:style>
  <w:style w:type="character" w:styleId="PlaceholderText">
    <w:name w:val="Placeholder Text"/>
    <w:basedOn w:val="DefaultParagraphFont"/>
    <w:uiPriority w:val="99"/>
    <w:semiHidden/>
    <w:rsid w:val="00497F0B"/>
    <w:rPr>
      <w:color w:val="808080"/>
    </w:rPr>
  </w:style>
  <w:style w:type="character" w:customStyle="1" w:styleId="Style1">
    <w:name w:val="Style1"/>
    <w:basedOn w:val="DefaultParagraphFont"/>
    <w:uiPriority w:val="1"/>
    <w:qFormat/>
    <w:rsid w:val="00497F0B"/>
    <w:rPr>
      <w:rFonts w:ascii="Verdana" w:hAnsi="Verdana"/>
      <w:sz w:val="20"/>
    </w:rPr>
  </w:style>
  <w:style w:type="paragraph" w:styleId="NormalWeb">
    <w:name w:val="Normal (Web)"/>
    <w:basedOn w:val="Normal"/>
    <w:uiPriority w:val="99"/>
    <w:unhideWhenUsed/>
    <w:rsid w:val="00A326A5"/>
    <w:pPr>
      <w:spacing w:before="100" w:beforeAutospacing="1" w:after="100" w:afterAutospacing="1"/>
    </w:pPr>
    <w:rPr>
      <w:rFonts w:ascii="Verdana" w:eastAsiaTheme="minorHAnsi" w:hAnsi="Verdana"/>
      <w:sz w:val="20"/>
    </w:rPr>
  </w:style>
  <w:style w:type="character" w:styleId="Strong">
    <w:name w:val="Strong"/>
    <w:basedOn w:val="DefaultParagraphFont"/>
    <w:uiPriority w:val="22"/>
    <w:qFormat/>
    <w:rsid w:val="00A326A5"/>
    <w:rPr>
      <w:b/>
      <w:bCs/>
    </w:rPr>
  </w:style>
  <w:style w:type="paragraph" w:styleId="Title">
    <w:name w:val="Title"/>
    <w:basedOn w:val="Normal"/>
    <w:next w:val="Normal"/>
    <w:link w:val="TitleChar"/>
    <w:qFormat/>
    <w:rsid w:val="008A38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384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1F16"/>
    <w:rPr>
      <w:sz w:val="24"/>
    </w:rPr>
  </w:style>
  <w:style w:type="paragraph" w:styleId="Heading1">
    <w:name w:val="heading 1"/>
    <w:basedOn w:val="Normal"/>
    <w:next w:val="Normal"/>
    <w:qFormat/>
    <w:rsid w:val="003F1F16"/>
    <w:pPr>
      <w:keepNext/>
      <w:spacing w:before="240" w:after="60"/>
      <w:outlineLvl w:val="0"/>
    </w:pPr>
    <w:rPr>
      <w:rFonts w:ascii="Helvetica" w:hAnsi="Helvetica"/>
      <w:b/>
      <w:kern w:val="28"/>
      <w:sz w:val="28"/>
    </w:rPr>
  </w:style>
  <w:style w:type="paragraph" w:styleId="Heading2">
    <w:name w:val="heading 2"/>
    <w:basedOn w:val="Normal"/>
    <w:next w:val="Normal"/>
    <w:qFormat/>
    <w:rsid w:val="003F1F16"/>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1F16"/>
    <w:pPr>
      <w:tabs>
        <w:tab w:val="center" w:pos="4320"/>
        <w:tab w:val="right" w:pos="8640"/>
      </w:tabs>
    </w:pPr>
  </w:style>
  <w:style w:type="paragraph" w:styleId="Footer">
    <w:name w:val="footer"/>
    <w:basedOn w:val="Normal"/>
    <w:rsid w:val="003F1F16"/>
    <w:pPr>
      <w:tabs>
        <w:tab w:val="center" w:pos="4320"/>
        <w:tab w:val="right" w:pos="8640"/>
      </w:tabs>
    </w:pPr>
  </w:style>
  <w:style w:type="paragraph" w:styleId="BodyText2">
    <w:name w:val="Body Text 2"/>
    <w:basedOn w:val="Normal"/>
    <w:link w:val="BodyText2Char"/>
    <w:rsid w:val="003F1F16"/>
    <w:rPr>
      <w:rFonts w:ascii="Verdana" w:hAnsi="Verdana"/>
      <w:color w:val="000000"/>
      <w:sz w:val="20"/>
    </w:rPr>
  </w:style>
  <w:style w:type="paragraph" w:styleId="BodyText">
    <w:name w:val="Body Text"/>
    <w:basedOn w:val="Normal"/>
    <w:rsid w:val="003F1F16"/>
    <w:rPr>
      <w:sz w:val="20"/>
    </w:rPr>
  </w:style>
  <w:style w:type="table" w:styleId="TableGrid">
    <w:name w:val="Table Grid"/>
    <w:basedOn w:val="TableNormal"/>
    <w:rsid w:val="007C1F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0041C"/>
    <w:rPr>
      <w:rFonts w:ascii="Tahoma" w:hAnsi="Tahoma" w:cs="Tahoma"/>
      <w:sz w:val="16"/>
      <w:szCs w:val="16"/>
    </w:rPr>
  </w:style>
  <w:style w:type="character" w:styleId="Hyperlink">
    <w:name w:val="Hyperlink"/>
    <w:basedOn w:val="DefaultParagraphFont"/>
    <w:rsid w:val="009700B4"/>
    <w:rPr>
      <w:color w:val="0000FF"/>
      <w:u w:val="single"/>
    </w:rPr>
  </w:style>
  <w:style w:type="character" w:customStyle="1" w:styleId="HeaderChar">
    <w:name w:val="Header Char"/>
    <w:basedOn w:val="DefaultParagraphFont"/>
    <w:link w:val="Header"/>
    <w:rsid w:val="00E7483B"/>
    <w:rPr>
      <w:sz w:val="24"/>
    </w:rPr>
  </w:style>
  <w:style w:type="paragraph" w:customStyle="1" w:styleId="nrtitle">
    <w:name w:val="nrtitle"/>
    <w:basedOn w:val="Normal"/>
    <w:rsid w:val="00791B2C"/>
    <w:pPr>
      <w:jc w:val="center"/>
    </w:pPr>
    <w:rPr>
      <w:rFonts w:ascii="Arial" w:eastAsia="Times New Roman" w:hAnsi="Arial" w:cs="Arial"/>
      <w:b/>
      <w:bCs/>
      <w:sz w:val="28"/>
      <w:szCs w:val="28"/>
    </w:rPr>
  </w:style>
  <w:style w:type="character" w:styleId="CommentReference">
    <w:name w:val="annotation reference"/>
    <w:basedOn w:val="DefaultParagraphFont"/>
    <w:rsid w:val="00216577"/>
    <w:rPr>
      <w:sz w:val="16"/>
      <w:szCs w:val="16"/>
    </w:rPr>
  </w:style>
  <w:style w:type="paragraph" w:styleId="CommentText">
    <w:name w:val="annotation text"/>
    <w:basedOn w:val="Normal"/>
    <w:link w:val="CommentTextChar"/>
    <w:rsid w:val="00216577"/>
    <w:rPr>
      <w:sz w:val="20"/>
    </w:rPr>
  </w:style>
  <w:style w:type="character" w:customStyle="1" w:styleId="CommentTextChar">
    <w:name w:val="Comment Text Char"/>
    <w:basedOn w:val="DefaultParagraphFont"/>
    <w:link w:val="CommentText"/>
    <w:rsid w:val="00216577"/>
  </w:style>
  <w:style w:type="character" w:styleId="FollowedHyperlink">
    <w:name w:val="FollowedHyperlink"/>
    <w:basedOn w:val="DefaultParagraphFont"/>
    <w:rsid w:val="00216577"/>
    <w:rPr>
      <w:color w:val="800080"/>
      <w:u w:val="single"/>
    </w:rPr>
  </w:style>
  <w:style w:type="paragraph" w:customStyle="1" w:styleId="NRTitle0">
    <w:name w:val="NRTitle"/>
    <w:basedOn w:val="Normal"/>
    <w:rsid w:val="00886447"/>
    <w:pPr>
      <w:jc w:val="center"/>
    </w:pPr>
    <w:rPr>
      <w:rFonts w:ascii="Arial" w:eastAsia="Times New Roman" w:hAnsi="Arial"/>
      <w:b/>
      <w:sz w:val="28"/>
    </w:rPr>
  </w:style>
  <w:style w:type="character" w:customStyle="1" w:styleId="BodyText2Char">
    <w:name w:val="Body Text 2 Char"/>
    <w:basedOn w:val="DefaultParagraphFont"/>
    <w:link w:val="BodyText2"/>
    <w:rsid w:val="00D42C8F"/>
    <w:rPr>
      <w:rFonts w:ascii="Verdana" w:hAnsi="Verdana"/>
      <w:color w:val="000000"/>
    </w:rPr>
  </w:style>
  <w:style w:type="character" w:styleId="PlaceholderText">
    <w:name w:val="Placeholder Text"/>
    <w:basedOn w:val="DefaultParagraphFont"/>
    <w:uiPriority w:val="99"/>
    <w:semiHidden/>
    <w:rsid w:val="00497F0B"/>
    <w:rPr>
      <w:color w:val="808080"/>
    </w:rPr>
  </w:style>
  <w:style w:type="character" w:customStyle="1" w:styleId="Style1">
    <w:name w:val="Style1"/>
    <w:basedOn w:val="DefaultParagraphFont"/>
    <w:uiPriority w:val="1"/>
    <w:qFormat/>
    <w:rsid w:val="00497F0B"/>
    <w:rPr>
      <w:rFonts w:ascii="Verdana" w:hAnsi="Verdana"/>
      <w:sz w:val="20"/>
    </w:rPr>
  </w:style>
  <w:style w:type="paragraph" w:styleId="NormalWeb">
    <w:name w:val="Normal (Web)"/>
    <w:basedOn w:val="Normal"/>
    <w:uiPriority w:val="99"/>
    <w:unhideWhenUsed/>
    <w:rsid w:val="00A326A5"/>
    <w:pPr>
      <w:spacing w:before="100" w:beforeAutospacing="1" w:after="100" w:afterAutospacing="1"/>
    </w:pPr>
    <w:rPr>
      <w:rFonts w:ascii="Verdana" w:eastAsiaTheme="minorHAnsi" w:hAnsi="Verdana"/>
      <w:sz w:val="20"/>
    </w:rPr>
  </w:style>
  <w:style w:type="character" w:styleId="Strong">
    <w:name w:val="Strong"/>
    <w:basedOn w:val="DefaultParagraphFont"/>
    <w:uiPriority w:val="22"/>
    <w:qFormat/>
    <w:rsid w:val="00A326A5"/>
    <w:rPr>
      <w:b/>
      <w:bCs/>
    </w:rPr>
  </w:style>
  <w:style w:type="paragraph" w:styleId="Title">
    <w:name w:val="Title"/>
    <w:basedOn w:val="Normal"/>
    <w:next w:val="Normal"/>
    <w:link w:val="TitleChar"/>
    <w:qFormat/>
    <w:rsid w:val="008A38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384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6414">
      <w:bodyDiv w:val="1"/>
      <w:marLeft w:val="0"/>
      <w:marRight w:val="0"/>
      <w:marTop w:val="0"/>
      <w:marBottom w:val="0"/>
      <w:divBdr>
        <w:top w:val="none" w:sz="0" w:space="0" w:color="auto"/>
        <w:left w:val="none" w:sz="0" w:space="0" w:color="auto"/>
        <w:bottom w:val="none" w:sz="0" w:space="0" w:color="auto"/>
        <w:right w:val="none" w:sz="0" w:space="0" w:color="auto"/>
      </w:divBdr>
    </w:div>
    <w:div w:id="320621805">
      <w:bodyDiv w:val="1"/>
      <w:marLeft w:val="0"/>
      <w:marRight w:val="0"/>
      <w:marTop w:val="0"/>
      <w:marBottom w:val="0"/>
      <w:divBdr>
        <w:top w:val="none" w:sz="0" w:space="0" w:color="auto"/>
        <w:left w:val="none" w:sz="0" w:space="0" w:color="auto"/>
        <w:bottom w:val="none" w:sz="0" w:space="0" w:color="auto"/>
        <w:right w:val="none" w:sz="0" w:space="0" w:color="auto"/>
      </w:divBdr>
    </w:div>
    <w:div w:id="637734066">
      <w:bodyDiv w:val="1"/>
      <w:marLeft w:val="0"/>
      <w:marRight w:val="0"/>
      <w:marTop w:val="0"/>
      <w:marBottom w:val="0"/>
      <w:divBdr>
        <w:top w:val="none" w:sz="0" w:space="0" w:color="auto"/>
        <w:left w:val="none" w:sz="0" w:space="0" w:color="auto"/>
        <w:bottom w:val="none" w:sz="0" w:space="0" w:color="auto"/>
        <w:right w:val="none" w:sz="0" w:space="0" w:color="auto"/>
      </w:divBdr>
    </w:div>
    <w:div w:id="1630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rtofportland.com/Noise_Mgmt_Home.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F579BC76C949A8851449307C46B272"/>
        <w:category>
          <w:name w:val="General"/>
          <w:gallery w:val="placeholder"/>
        </w:category>
        <w:types>
          <w:type w:val="bbPlcHdr"/>
        </w:types>
        <w:behaviors>
          <w:behavior w:val="content"/>
        </w:behaviors>
        <w:guid w:val="{84A961E0-9643-4131-97FB-B335AE564D2A}"/>
      </w:docPartPr>
      <w:docPartBody>
        <w:p w:rsidR="00022B4D" w:rsidRDefault="002D37E9" w:rsidP="002D37E9">
          <w:pPr>
            <w:pStyle w:val="ECF579BC76C949A8851449307C46B272"/>
          </w:pPr>
          <w:r>
            <w:rPr>
              <w:rFonts w:ascii="Verdana" w:hAnsi="Verdana"/>
              <w:sz w:val="20"/>
            </w:rPr>
            <w:t>February 11, 2011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20"/>
  <w:characterSpacingControl w:val="doNotCompress"/>
  <w:compat>
    <w:useFELayout/>
    <w:compatSetting w:name="compatibilityMode" w:uri="http://schemas.microsoft.com/office/word" w:val="12"/>
  </w:compat>
  <w:rsids>
    <w:rsidRoot w:val="002D37E9"/>
    <w:rsid w:val="00022B4D"/>
    <w:rsid w:val="000570FC"/>
    <w:rsid w:val="002D37E9"/>
    <w:rsid w:val="002F3FC6"/>
    <w:rsid w:val="0047745E"/>
    <w:rsid w:val="00585168"/>
    <w:rsid w:val="00977A1A"/>
    <w:rsid w:val="00993E80"/>
    <w:rsid w:val="00C37941"/>
    <w:rsid w:val="00CB6669"/>
    <w:rsid w:val="00F6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37E9"/>
    <w:rPr>
      <w:color w:val="808080"/>
    </w:rPr>
  </w:style>
  <w:style w:type="paragraph" w:customStyle="1" w:styleId="ECF579BC76C949A8851449307C46B272">
    <w:name w:val="ECF579BC76C949A8851449307C46B272"/>
    <w:rsid w:val="002D37E9"/>
    <w:pPr>
      <w:spacing w:after="0" w:line="240" w:lineRule="auto"/>
    </w:pPr>
    <w:rPr>
      <w:rFonts w:ascii="Times" w:eastAsia="Times" w:hAnsi="Times" w:cs="Times New Roman"/>
      <w:sz w:val="24"/>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23E26AD7</Template>
  <TotalTime>5</TotalTime>
  <Pages>1</Pages>
  <Words>145</Words>
  <Characters>1030</Characters>
  <Application>Microsoft Office Word</Application>
  <DocSecurity>0</DocSecurity>
  <Lines>44</Lines>
  <Paragraphs>15</Paragraphs>
  <ScaleCrop>false</ScaleCrop>
  <HeadingPairs>
    <vt:vector size="2" baseType="variant">
      <vt:variant>
        <vt:lpstr>Title</vt:lpstr>
      </vt:variant>
      <vt:variant>
        <vt:i4>1</vt:i4>
      </vt:variant>
    </vt:vector>
  </HeadingPairs>
  <TitlesOfParts>
    <vt:vector size="1" baseType="lpstr">
      <vt:lpstr/>
    </vt:vector>
  </TitlesOfParts>
  <Company>Port of Portland</Company>
  <LinksUpToDate>false</LinksUpToDate>
  <CharactersWithSpaces>1160</CharactersWithSpaces>
  <SharedDoc>false</SharedDoc>
  <HLinks>
    <vt:vector size="12" baseType="variant">
      <vt:variant>
        <vt:i4>7995423</vt:i4>
      </vt:variant>
      <vt:variant>
        <vt:i4>6</vt:i4>
      </vt:variant>
      <vt:variant>
        <vt:i4>0</vt:i4>
      </vt:variant>
      <vt:variant>
        <vt:i4>5</vt:i4>
      </vt:variant>
      <vt:variant>
        <vt:lpwstr>mailto:contactus@portofportland.com?subject=Noise%20Management%20Department%20Alert</vt:lpwstr>
      </vt:variant>
      <vt:variant>
        <vt:lpwstr/>
      </vt:variant>
      <vt:variant>
        <vt:i4>5767195</vt:i4>
      </vt:variant>
      <vt:variant>
        <vt:i4>3</vt:i4>
      </vt:variant>
      <vt:variant>
        <vt:i4>0</vt:i4>
      </vt:variant>
      <vt:variant>
        <vt:i4>5</vt:i4>
      </vt:variant>
      <vt:variant>
        <vt:lpwstr>http://www.portofportland.com/Noise_Mgmt_Home.aspx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campbell</dc:creator>
  <cp:lastModifiedBy>Jerry Gerspach</cp:lastModifiedBy>
  <cp:revision>4</cp:revision>
  <cp:lastPrinted>2015-01-22T16:45:00Z</cp:lastPrinted>
  <dcterms:created xsi:type="dcterms:W3CDTF">2016-11-07T19:16:00Z</dcterms:created>
  <dcterms:modified xsi:type="dcterms:W3CDTF">2016-11-07T19:30:00Z</dcterms:modified>
</cp:coreProperties>
</file>